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CC4" w:rsidRDefault="00F05CC4" w:rsidP="000914FC">
      <w:pPr>
        <w:spacing w:after="0"/>
        <w:rPr>
          <w:b/>
          <w:bCs/>
        </w:rPr>
      </w:pPr>
      <w:r>
        <w:rPr>
          <w:b/>
          <w:bCs/>
        </w:rPr>
        <w:t>Trung cấp chuyên nghiệp Học kỳ 1</w:t>
      </w:r>
    </w:p>
    <w:p w:rsidR="00F05CC4" w:rsidRPr="00170165" w:rsidRDefault="00F05CC4" w:rsidP="000914FC">
      <w:pPr>
        <w:spacing w:after="0"/>
        <w:rPr>
          <w:b/>
          <w:bCs/>
        </w:rPr>
      </w:pPr>
      <w:r w:rsidRPr="00170165">
        <w:rPr>
          <w:b/>
          <w:bCs/>
        </w:rPr>
        <w:t>15 TCCN Hệ  12 + 2</w:t>
      </w:r>
    </w:p>
    <w:p w:rsidR="00F05CC4" w:rsidRDefault="00F05CC4" w:rsidP="000914FC">
      <w:pPr>
        <w:spacing w:after="0"/>
      </w:pPr>
      <w:r>
        <w:t xml:space="preserve">5 lớp  </w:t>
      </w:r>
      <w:r>
        <w:tab/>
        <w:t xml:space="preserve">1NL, 1 Ô TÔ, 1 MTT </w:t>
      </w:r>
      <w:r>
        <w:tab/>
        <w:t xml:space="preserve">ANH VĂN CHUYÊN NGÀNH </w:t>
      </w:r>
      <w:r>
        <w:tab/>
        <w:t xml:space="preserve">(2) </w:t>
      </w:r>
      <w:r>
        <w:tab/>
      </w:r>
    </w:p>
    <w:p w:rsidR="00F05CC4" w:rsidRPr="00170165" w:rsidRDefault="00F05CC4" w:rsidP="000914FC">
      <w:pPr>
        <w:spacing w:after="0"/>
        <w:rPr>
          <w:b/>
          <w:bCs/>
        </w:rPr>
      </w:pPr>
      <w:r w:rsidRPr="00170165">
        <w:rPr>
          <w:b/>
          <w:bCs/>
        </w:rPr>
        <w:t xml:space="preserve">15 TCCN Hệ  </w:t>
      </w:r>
      <w:r>
        <w:rPr>
          <w:b/>
          <w:bCs/>
        </w:rPr>
        <w:t>9</w:t>
      </w:r>
      <w:r w:rsidRPr="00170165">
        <w:rPr>
          <w:b/>
          <w:bCs/>
        </w:rPr>
        <w:t xml:space="preserve"> + </w:t>
      </w:r>
      <w:r>
        <w:rPr>
          <w:b/>
          <w:bCs/>
        </w:rPr>
        <w:t>3</w:t>
      </w:r>
    </w:p>
    <w:p w:rsidR="00F05CC4" w:rsidRDefault="00F05CC4" w:rsidP="000914FC">
      <w:pPr>
        <w:spacing w:after="0"/>
      </w:pPr>
      <w:r>
        <w:t xml:space="preserve">2 lớp </w:t>
      </w:r>
      <w:r>
        <w:tab/>
        <w:t xml:space="preserve">1 Đ + QTM, 1NL + Ô TÔ </w:t>
      </w:r>
      <w:r>
        <w:tab/>
        <w:t xml:space="preserve">    TOÁN 3 (7) </w:t>
      </w:r>
      <w:r>
        <w:tab/>
        <w:t>VẬT LÝ 3  (4)</w:t>
      </w:r>
      <w:r>
        <w:tab/>
        <w:t xml:space="preserve">HÓA HỌC 3 (4) </w:t>
      </w:r>
      <w:r>
        <w:tab/>
        <w:t>NGỮ VĂN 3 (4) ANH VĂN 3 (4)</w:t>
      </w:r>
    </w:p>
    <w:p w:rsidR="00F05CC4" w:rsidRPr="00D35540" w:rsidRDefault="00F05CC4" w:rsidP="000914FC">
      <w:pPr>
        <w:spacing w:after="0"/>
        <w:rPr>
          <w:b/>
          <w:bCs/>
        </w:rPr>
      </w:pPr>
      <w:r w:rsidRPr="00D35540">
        <w:rPr>
          <w:b/>
          <w:bCs/>
        </w:rPr>
        <w:t xml:space="preserve">23 tiết </w:t>
      </w:r>
    </w:p>
    <w:p w:rsidR="00F05CC4" w:rsidRPr="0041402A" w:rsidRDefault="00F05CC4" w:rsidP="000914FC">
      <w:pPr>
        <w:spacing w:after="0"/>
        <w:rPr>
          <w:b/>
          <w:bCs/>
        </w:rPr>
      </w:pPr>
      <w:r>
        <w:rPr>
          <w:b/>
          <w:bCs/>
        </w:rPr>
        <w:t xml:space="preserve">Trung cấp chuyên nghiệp </w:t>
      </w:r>
      <w:r w:rsidRPr="0041402A">
        <w:rPr>
          <w:b/>
          <w:bCs/>
        </w:rPr>
        <w:t>Học kỳ 2</w:t>
      </w:r>
    </w:p>
    <w:p w:rsidR="00F05CC4" w:rsidRPr="0041402A" w:rsidRDefault="00F05CC4" w:rsidP="000914FC">
      <w:pPr>
        <w:spacing w:after="0"/>
        <w:rPr>
          <w:b/>
          <w:bCs/>
        </w:rPr>
      </w:pPr>
      <w:r w:rsidRPr="0041402A">
        <w:rPr>
          <w:b/>
          <w:bCs/>
        </w:rPr>
        <w:t>15 TCCN Hệ 12 + 2</w:t>
      </w:r>
    </w:p>
    <w:p w:rsidR="00F05CC4" w:rsidRDefault="00F05CC4" w:rsidP="000914FC">
      <w:pPr>
        <w:spacing w:after="0"/>
      </w:pPr>
      <w:r w:rsidRPr="0041402A">
        <w:t xml:space="preserve">1 lớp </w:t>
      </w:r>
      <w:r>
        <w:tab/>
      </w:r>
      <w:r w:rsidRPr="0041402A">
        <w:t>Đ + NL + CK + Ô TÔ + QTM + MTT</w:t>
      </w:r>
      <w:r>
        <w:tab/>
        <w:t>GIÁO DỤC QUỐC PHÕNG - AN NINH (Phần LT)      51 tiết</w:t>
      </w:r>
    </w:p>
    <w:p w:rsidR="00F05CC4" w:rsidRDefault="00F05CC4" w:rsidP="000914FC">
      <w:pPr>
        <w:spacing w:after="0"/>
      </w:pPr>
      <w:r>
        <w:t>3 Nhóm</w:t>
      </w:r>
      <w:r>
        <w:tab/>
      </w:r>
      <w:r>
        <w:tab/>
      </w:r>
      <w:r>
        <w:tab/>
      </w:r>
      <w:r>
        <w:tab/>
      </w:r>
      <w:r>
        <w:tab/>
      </w:r>
      <w:r>
        <w:tab/>
        <w:t>GIÁO DỤC QUỐC PHÕNG - AN NINH (Phần LT)</w:t>
      </w:r>
      <w:r>
        <w:tab/>
        <w:t>24 tiết (x3)</w:t>
      </w:r>
    </w:p>
    <w:p w:rsidR="00F05CC4" w:rsidRPr="00170165" w:rsidRDefault="00F05CC4" w:rsidP="000914FC">
      <w:pPr>
        <w:spacing w:after="0"/>
        <w:rPr>
          <w:b/>
          <w:bCs/>
        </w:rPr>
      </w:pPr>
      <w:r w:rsidRPr="00170165">
        <w:rPr>
          <w:b/>
          <w:bCs/>
        </w:rPr>
        <w:t xml:space="preserve">15 TCCN Hệ  </w:t>
      </w:r>
      <w:r>
        <w:rPr>
          <w:b/>
          <w:bCs/>
        </w:rPr>
        <w:t>9</w:t>
      </w:r>
      <w:r w:rsidRPr="00170165">
        <w:rPr>
          <w:b/>
          <w:bCs/>
        </w:rPr>
        <w:t xml:space="preserve"> + </w:t>
      </w:r>
      <w:r>
        <w:rPr>
          <w:b/>
          <w:bCs/>
        </w:rPr>
        <w:t>3</w:t>
      </w:r>
    </w:p>
    <w:p w:rsidR="00F05CC4" w:rsidRDefault="00F05CC4" w:rsidP="000914FC">
      <w:pPr>
        <w:spacing w:after="0"/>
      </w:pPr>
      <w:r>
        <w:t xml:space="preserve">2 lớp </w:t>
      </w:r>
      <w:r>
        <w:tab/>
        <w:t xml:space="preserve">1 Đ + QTM, 1NL + Ô TÔ </w:t>
      </w:r>
      <w:r>
        <w:tab/>
        <w:t xml:space="preserve">    TOÁN 4 (7) </w:t>
      </w:r>
      <w:r>
        <w:tab/>
        <w:t>VẬT LÝ 4 (4)</w:t>
      </w:r>
      <w:r>
        <w:tab/>
        <w:t xml:space="preserve">HÓA HỌC 4 (4) </w:t>
      </w:r>
      <w:r>
        <w:tab/>
        <w:t xml:space="preserve">NGỮ VĂN 4 (4) </w:t>
      </w:r>
    </w:p>
    <w:p w:rsidR="00F05CC4" w:rsidRDefault="00F05CC4" w:rsidP="000914FC">
      <w:pPr>
        <w:spacing w:after="0"/>
      </w:pPr>
      <w:r>
        <w:t xml:space="preserve">1 lớp </w:t>
      </w:r>
      <w:r>
        <w:tab/>
        <w:t>O</w:t>
      </w:r>
      <w:r>
        <w:tab/>
      </w:r>
      <w:r>
        <w:tab/>
      </w:r>
      <w:r>
        <w:tab/>
      </w:r>
      <w:r>
        <w:tab/>
      </w:r>
      <w:r>
        <w:tab/>
        <w:t>ANH VĂN CHUYÊN NGÀNH (2)</w:t>
      </w:r>
    </w:p>
    <w:p w:rsidR="00F05CC4" w:rsidRDefault="00F05CC4" w:rsidP="00647B77">
      <w:pPr>
        <w:spacing w:after="0"/>
        <w:rPr>
          <w:b/>
          <w:bCs/>
        </w:rPr>
      </w:pPr>
      <w:r w:rsidRPr="0005348E">
        <w:rPr>
          <w:b/>
          <w:bCs/>
        </w:rPr>
        <w:t>Cao đẳng nghề</w:t>
      </w:r>
      <w:r>
        <w:rPr>
          <w:b/>
          <w:bCs/>
        </w:rPr>
        <w:t xml:space="preserve"> Học kỳ 1</w:t>
      </w:r>
    </w:p>
    <w:p w:rsidR="00F05CC4" w:rsidRDefault="00F05CC4" w:rsidP="00647B77">
      <w:pPr>
        <w:spacing w:after="0"/>
        <w:rPr>
          <w:b/>
          <w:bCs/>
        </w:rPr>
      </w:pPr>
      <w:r>
        <w:rPr>
          <w:b/>
          <w:bCs/>
        </w:rPr>
        <w:t>15CĐN (12+3)</w:t>
      </w:r>
    </w:p>
    <w:p w:rsidR="00F05CC4" w:rsidRDefault="00F05CC4" w:rsidP="00647B77">
      <w:pPr>
        <w:spacing w:after="0"/>
      </w:pPr>
      <w:r>
        <w:t>1 lớp</w:t>
      </w:r>
      <w:r w:rsidRPr="00821902">
        <w:t xml:space="preserve"> </w:t>
      </w:r>
      <w:r>
        <w:t xml:space="preserve"> </w:t>
      </w:r>
      <w:r w:rsidRPr="00821902">
        <w:t>Ô + QTD</w:t>
      </w:r>
      <w:r>
        <w:tab/>
      </w:r>
      <w:r>
        <w:tab/>
      </w:r>
      <w:r>
        <w:tab/>
      </w:r>
      <w:r>
        <w:tab/>
      </w:r>
      <w:r>
        <w:tab/>
        <w:t>GIÁO DỤC QUỐC PHÕNG - AN NINH (Phần LT)      60 tiết</w:t>
      </w:r>
    </w:p>
    <w:p w:rsidR="00F05CC4" w:rsidRDefault="00F05CC4" w:rsidP="00647B77">
      <w:pPr>
        <w:spacing w:after="0"/>
      </w:pPr>
      <w:r>
        <w:t>2 nhóm</w:t>
      </w:r>
      <w:r>
        <w:tab/>
      </w:r>
      <w:r>
        <w:tab/>
      </w:r>
      <w:r>
        <w:tab/>
      </w:r>
      <w:r>
        <w:tab/>
      </w:r>
      <w:r>
        <w:tab/>
      </w:r>
      <w:r>
        <w:tab/>
        <w:t>GIÁO DỤC QUỐC PHÕNG - AN NINH (Phần TH)     15 tiết (x2)</w:t>
      </w:r>
    </w:p>
    <w:p w:rsidR="00F05CC4" w:rsidRDefault="00F05CC4" w:rsidP="00647B77">
      <w:pPr>
        <w:spacing w:after="0"/>
      </w:pPr>
      <w:r>
        <w:t>1 lớp</w:t>
      </w:r>
      <w:r w:rsidRPr="00821902">
        <w:t xml:space="preserve"> </w:t>
      </w:r>
      <w:r>
        <w:t xml:space="preserve"> </w:t>
      </w:r>
      <w:r w:rsidRPr="00821902">
        <w:t>Ô</w:t>
      </w:r>
      <w:r>
        <w:tab/>
      </w:r>
      <w:r>
        <w:tab/>
      </w:r>
      <w:r>
        <w:tab/>
      </w:r>
      <w:r>
        <w:tab/>
      </w:r>
      <w:r>
        <w:tab/>
      </w:r>
      <w:r>
        <w:tab/>
        <w:t>ANH VĂN 2  (4)</w:t>
      </w:r>
    </w:p>
    <w:p w:rsidR="00F05CC4" w:rsidRDefault="00F05CC4" w:rsidP="00647B77">
      <w:pPr>
        <w:spacing w:after="0"/>
        <w:rPr>
          <w:b/>
          <w:bCs/>
        </w:rPr>
      </w:pPr>
      <w:r w:rsidRPr="00DF1D68">
        <w:rPr>
          <w:b/>
          <w:bCs/>
        </w:rPr>
        <w:t>15 CĐN (9+4)</w:t>
      </w:r>
    </w:p>
    <w:p w:rsidR="00F05CC4" w:rsidRDefault="00F05CC4" w:rsidP="00647B77">
      <w:pPr>
        <w:spacing w:after="0"/>
      </w:pPr>
      <w:r>
        <w:t>5 lớp</w:t>
      </w:r>
      <w:r w:rsidRPr="00821902">
        <w:t xml:space="preserve"> </w:t>
      </w:r>
      <w:r>
        <w:t xml:space="preserve"> </w:t>
      </w:r>
      <w:r w:rsidRPr="00DF1D68">
        <w:t>1 ĐT + Đ, 1 LĐL + CKL, 1 Ô1 + Ô2, 1 QTM1 + QTM2, 1 MTT + KTD</w:t>
      </w:r>
      <w:r>
        <w:t xml:space="preserve"> </w:t>
      </w:r>
    </w:p>
    <w:p w:rsidR="00F05CC4" w:rsidRPr="00DF1D68" w:rsidRDefault="00F05CC4" w:rsidP="00647B77">
      <w:pPr>
        <w:spacing w:after="0"/>
        <w:ind w:left="2160" w:firstLine="720"/>
      </w:pPr>
      <w:r>
        <w:t xml:space="preserve">TOÁN 3 (7) </w:t>
      </w:r>
      <w:r>
        <w:tab/>
        <w:t>VẬT LÝ 3  (4)</w:t>
      </w:r>
      <w:r>
        <w:tab/>
        <w:t xml:space="preserve">HÓA HỌC 3 (4) </w:t>
      </w:r>
      <w:r>
        <w:tab/>
        <w:t xml:space="preserve">NGỮ VĂN 3 (4)  </w:t>
      </w:r>
      <w:r w:rsidRPr="00D35540">
        <w:rPr>
          <w:b/>
          <w:bCs/>
        </w:rPr>
        <w:t>19 tiết</w:t>
      </w:r>
    </w:p>
    <w:p w:rsidR="00F05CC4" w:rsidRDefault="00F05CC4" w:rsidP="00647B77">
      <w:pPr>
        <w:spacing w:after="0"/>
        <w:rPr>
          <w:b/>
          <w:bCs/>
        </w:rPr>
      </w:pPr>
      <w:r w:rsidRPr="0005348E">
        <w:rPr>
          <w:b/>
          <w:bCs/>
        </w:rPr>
        <w:t>Cao đẳng nghề</w:t>
      </w:r>
      <w:r>
        <w:rPr>
          <w:b/>
          <w:bCs/>
        </w:rPr>
        <w:t xml:space="preserve"> Học kỳ 2</w:t>
      </w:r>
    </w:p>
    <w:p w:rsidR="00F05CC4" w:rsidRDefault="00F05CC4" w:rsidP="00647B77">
      <w:pPr>
        <w:spacing w:after="0"/>
        <w:rPr>
          <w:b/>
          <w:bCs/>
        </w:rPr>
      </w:pPr>
      <w:r w:rsidRPr="00DF1D68">
        <w:rPr>
          <w:b/>
          <w:bCs/>
        </w:rPr>
        <w:t>15 CĐN (9+4)</w:t>
      </w:r>
    </w:p>
    <w:p w:rsidR="00F05CC4" w:rsidRDefault="00F05CC4" w:rsidP="00647B77">
      <w:pPr>
        <w:spacing w:after="0"/>
      </w:pPr>
      <w:r>
        <w:t>5 lớp</w:t>
      </w:r>
      <w:r w:rsidRPr="00821902">
        <w:t xml:space="preserve"> </w:t>
      </w:r>
      <w:r>
        <w:t xml:space="preserve"> </w:t>
      </w:r>
      <w:r w:rsidRPr="00DF1D68">
        <w:t>1 ĐT + Đ, 1 LĐL + CKL, 1 Ô1 + Ô2, 1 QTM1 + QTM2, 1 MTT + KTD</w:t>
      </w:r>
      <w:r>
        <w:t xml:space="preserve"> </w:t>
      </w:r>
    </w:p>
    <w:p w:rsidR="00F05CC4" w:rsidRDefault="00F05CC4" w:rsidP="00647B77">
      <w:pPr>
        <w:spacing w:after="0"/>
        <w:ind w:left="2160" w:firstLine="720"/>
      </w:pPr>
      <w:r>
        <w:t xml:space="preserve">TOÁN 4 (7) </w:t>
      </w:r>
      <w:r>
        <w:tab/>
        <w:t>VẬT LÝ 4  (4)</w:t>
      </w:r>
      <w:r>
        <w:tab/>
        <w:t xml:space="preserve">HÓA HỌC 4 (4) </w:t>
      </w:r>
      <w:r>
        <w:tab/>
        <w:t xml:space="preserve">NGỮ VĂN 4 (4) </w:t>
      </w:r>
    </w:p>
    <w:p w:rsidR="00F05CC4" w:rsidRPr="00DF1D68" w:rsidRDefault="00F05CC4" w:rsidP="00647B77">
      <w:pPr>
        <w:spacing w:after="0"/>
      </w:pPr>
      <w:r>
        <w:t xml:space="preserve">1 </w:t>
      </w:r>
      <w:r w:rsidRPr="000914FC">
        <w:t>lớp LĐL</w:t>
      </w:r>
      <w:r>
        <w:tab/>
      </w:r>
      <w:r>
        <w:tab/>
      </w:r>
      <w:r>
        <w:tab/>
        <w:t>ANH VĂN CHUYÊN NGÀNH (2)</w:t>
      </w:r>
    </w:p>
    <w:p w:rsidR="00F05CC4" w:rsidRDefault="00F05CC4" w:rsidP="0005348E">
      <w:pPr>
        <w:rPr>
          <w:b/>
          <w:bCs/>
        </w:rPr>
      </w:pPr>
    </w:p>
    <w:p w:rsidR="00F05CC4" w:rsidRDefault="00F05CC4" w:rsidP="00CF394A">
      <w:pPr>
        <w:spacing w:after="0"/>
        <w:rPr>
          <w:b/>
          <w:bCs/>
        </w:rPr>
      </w:pPr>
      <w:r>
        <w:rPr>
          <w:b/>
          <w:bCs/>
        </w:rPr>
        <w:t>Cao đẳng Liên thông</w:t>
      </w:r>
    </w:p>
    <w:p w:rsidR="00F05CC4" w:rsidRDefault="00F05CC4" w:rsidP="00CF394A">
      <w:pPr>
        <w:spacing w:after="0"/>
        <w:rPr>
          <w:b/>
          <w:bCs/>
        </w:rPr>
      </w:pPr>
      <w:r w:rsidRPr="005B5035">
        <w:rPr>
          <w:b/>
          <w:bCs/>
        </w:rPr>
        <w:t>15 CĐ-LT</w:t>
      </w:r>
      <w:r>
        <w:rPr>
          <w:b/>
          <w:bCs/>
        </w:rPr>
        <w:t xml:space="preserve"> Học kỳ 1</w:t>
      </w:r>
    </w:p>
    <w:p w:rsidR="00F05CC4" w:rsidRDefault="00F05CC4" w:rsidP="00CF394A">
      <w:pPr>
        <w:spacing w:after="0"/>
      </w:pPr>
      <w:r w:rsidRPr="005B5035">
        <w:t>1 lớp Đ + CK + Ô</w:t>
      </w:r>
      <w:r>
        <w:tab/>
        <w:t xml:space="preserve">  </w:t>
      </w:r>
      <w:r w:rsidRPr="000A28E8">
        <w:t>TOÁN CAO CẤP</w:t>
      </w:r>
      <w:r>
        <w:t xml:space="preserve"> 2 (2)  </w:t>
      </w:r>
      <w:r w:rsidRPr="000A28E8">
        <w:t>XÁC SUẤT THỐNG KÊ</w:t>
      </w:r>
      <w:r>
        <w:t xml:space="preserve"> (2) </w:t>
      </w:r>
      <w:r w:rsidRPr="00647B77">
        <w:t>VẬT LÝ ĐẠI CƯƠNG 2</w:t>
      </w:r>
      <w:r>
        <w:t xml:space="preserve"> (2) </w:t>
      </w:r>
      <w:r w:rsidRPr="00647B77">
        <w:t>HÓA HỌC ĐẠI CƯƠNG</w:t>
      </w:r>
      <w:r>
        <w:t xml:space="preserve"> (2)</w:t>
      </w:r>
    </w:p>
    <w:p w:rsidR="00F05CC4" w:rsidRDefault="00F05CC4" w:rsidP="0005348E">
      <w:pPr>
        <w:rPr>
          <w:b/>
          <w:bCs/>
        </w:rPr>
      </w:pPr>
    </w:p>
    <w:p w:rsidR="00F05CC4" w:rsidRPr="00CF394A" w:rsidRDefault="00F05CC4" w:rsidP="005C1290">
      <w:pPr>
        <w:spacing w:after="0"/>
        <w:rPr>
          <w:b/>
          <w:bCs/>
        </w:rPr>
      </w:pPr>
      <w:bookmarkStart w:id="0" w:name="_GoBack"/>
      <w:r w:rsidRPr="00CF394A">
        <w:rPr>
          <w:b/>
          <w:bCs/>
        </w:rPr>
        <w:t>Cao đẳng chuyên nghiệp</w:t>
      </w:r>
    </w:p>
    <w:p w:rsidR="00F05CC4" w:rsidRDefault="00F05CC4" w:rsidP="005C1290">
      <w:pPr>
        <w:spacing w:after="0"/>
      </w:pPr>
      <w:r w:rsidRPr="00361E9B">
        <w:t>3 lớp MTT</w:t>
      </w:r>
      <w:r>
        <w:tab/>
      </w:r>
      <w:r w:rsidRPr="00361E9B">
        <w:t>ANH VĂN CHUYÊN NGÀNH CN MAY</w:t>
      </w:r>
      <w:r>
        <w:t xml:space="preserve"> (2)</w:t>
      </w:r>
    </w:p>
    <w:p w:rsidR="00F05CC4" w:rsidRDefault="00F05CC4" w:rsidP="005C1290">
      <w:pPr>
        <w:spacing w:after="0"/>
      </w:pPr>
      <w:r w:rsidRPr="00361E9B">
        <w:t>8 lớp ĐĐT</w:t>
      </w:r>
      <w:r>
        <w:tab/>
      </w:r>
      <w:r w:rsidRPr="00361E9B">
        <w:t xml:space="preserve">ANH VĂN </w:t>
      </w:r>
      <w:r>
        <w:t>2 (2)</w:t>
      </w:r>
    </w:p>
    <w:p w:rsidR="00F05CC4" w:rsidRDefault="00F05CC4" w:rsidP="005C1290">
      <w:pPr>
        <w:spacing w:after="0"/>
      </w:pPr>
      <w:r w:rsidRPr="00361E9B">
        <w:t>6 lớp Ô</w:t>
      </w:r>
      <w:r>
        <w:tab/>
      </w:r>
      <w:r>
        <w:tab/>
        <w:t xml:space="preserve">ANH VĂN CHUYÊN NGÀNH  </w:t>
      </w:r>
      <w:r w:rsidRPr="00361E9B">
        <w:t>CNKT ÔTÔ</w:t>
      </w:r>
      <w:r>
        <w:t xml:space="preserve"> (2)</w:t>
      </w:r>
    </w:p>
    <w:bookmarkEnd w:id="0"/>
    <w:p w:rsidR="00F05CC4" w:rsidRPr="00361E9B" w:rsidRDefault="00F05CC4" w:rsidP="0041402A"/>
    <w:sectPr w:rsidR="00F05CC4" w:rsidRPr="00361E9B" w:rsidSect="00170165">
      <w:pgSz w:w="12240" w:h="15840"/>
      <w:pgMar w:top="144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165"/>
    <w:rsid w:val="000365A4"/>
    <w:rsid w:val="0005348E"/>
    <w:rsid w:val="000914FC"/>
    <w:rsid w:val="000A28E8"/>
    <w:rsid w:val="00170165"/>
    <w:rsid w:val="00184FD2"/>
    <w:rsid w:val="00266B90"/>
    <w:rsid w:val="00361E9B"/>
    <w:rsid w:val="0041402A"/>
    <w:rsid w:val="004D376E"/>
    <w:rsid w:val="005B5035"/>
    <w:rsid w:val="005C1290"/>
    <w:rsid w:val="00647B77"/>
    <w:rsid w:val="007F67E3"/>
    <w:rsid w:val="00821902"/>
    <w:rsid w:val="00862DE6"/>
    <w:rsid w:val="00CF394A"/>
    <w:rsid w:val="00D35540"/>
    <w:rsid w:val="00DF1D68"/>
    <w:rsid w:val="00E5735D"/>
    <w:rsid w:val="00EF77D3"/>
    <w:rsid w:val="00F05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FD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211</Words>
  <Characters>1209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Trung cấp chuyên nghiệp Học kỳ 1</dc:title>
  <dc:subject/>
  <dc:creator>User</dc:creator>
  <cp:keywords/>
  <dc:description/>
  <cp:lastModifiedBy>User</cp:lastModifiedBy>
  <cp:revision>2</cp:revision>
  <dcterms:created xsi:type="dcterms:W3CDTF">2016-07-30T15:19:00Z</dcterms:created>
  <dcterms:modified xsi:type="dcterms:W3CDTF">2016-07-30T15:19:00Z</dcterms:modified>
</cp:coreProperties>
</file>